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tabs>
          <w:tab w:val="left" w:pos="803"/>
        </w:tabs>
      </w:pPr>
      <w:r>
        <w:rPr>
          <w:color w:val="203967"/>
          <w:spacing w:val="-5"/>
          <w:highlight w:val="yellow"/>
        </w:rPr>
        <w:t>Art</w:t>
      </w:r>
      <w:r>
        <w:rPr>
          <w:color w:val="203967"/>
          <w:highlight w:val="yellow"/>
        </w:rPr>
        <w:tab/>
        <w:t>integrated</w:t>
      </w:r>
      <w:r>
        <w:rPr>
          <w:color w:val="203967"/>
          <w:spacing w:val="-3"/>
          <w:highlight w:val="yellow"/>
        </w:rPr>
        <w:t xml:space="preserve"> </w:t>
      </w:r>
      <w:r>
        <w:rPr>
          <w:color w:val="203967"/>
          <w:highlight w:val="yellow"/>
        </w:rPr>
        <w:t>project</w:t>
      </w:r>
      <w:r>
        <w:rPr>
          <w:color w:val="203967"/>
          <w:spacing w:val="-1"/>
          <w:highlight w:val="yellow"/>
        </w:rPr>
        <w:t xml:space="preserve"> </w:t>
      </w:r>
      <w:r>
        <w:rPr>
          <w:color w:val="203967"/>
          <w:highlight w:val="yellow"/>
        </w:rPr>
        <w:t>2025-26.</w:t>
      </w:r>
    </w:p>
    <w:p>
      <w:pPr>
        <w:pStyle w:val="15"/>
        <w:spacing w:before="200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5"/>
          <w:u w:val="single" w:color="203967"/>
        </w:rPr>
        <w:t>III</w:t>
      </w:r>
    </w:p>
    <w:p>
      <w:pPr>
        <w:pStyle w:val="15"/>
        <w:spacing w:before="391"/>
      </w:pPr>
    </w:p>
    <w:p>
      <w:pPr>
        <w:pStyle w:val="15"/>
        <w:spacing w:line="348" w:lineRule="auto"/>
        <w:ind w:right="2974"/>
        <w:jc w:val="both"/>
      </w:pPr>
      <w:r>
        <w:rPr>
          <w:color w:val="203967"/>
          <w:u w:val="single" w:color="203967"/>
        </w:rPr>
        <w:t>Art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6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-7"/>
          <w:u w:val="single" w:color="203967"/>
        </w:rPr>
        <w:t xml:space="preserve"> </w:t>
      </w:r>
      <w:r>
        <w:rPr>
          <w:color w:val="203967"/>
        </w:rPr>
        <w:t>Paper</w:t>
      </w:r>
      <w:r>
        <w:rPr>
          <w:color w:val="203967"/>
          <w:spacing w:val="-9"/>
        </w:rPr>
        <w:t xml:space="preserve"> </w:t>
      </w:r>
      <w:r>
        <w:rPr>
          <w:color w:val="203967"/>
        </w:rPr>
        <w:t>Bird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with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colourful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paper. Relation with Subjects-</w:t>
      </w:r>
    </w:p>
    <w:p>
      <w:pPr>
        <w:pStyle w:val="15"/>
        <w:spacing w:line="346" w:lineRule="auto"/>
        <w:ind w:right="2675"/>
        <w:jc w:val="both"/>
      </w:pPr>
      <w:r>
        <w:rPr>
          <w:color w:val="203967"/>
        </w:rPr>
        <w:t>Maths-</w:t>
      </w:r>
      <w:r>
        <w:rPr>
          <w:color w:val="203967"/>
          <w:spacing w:val="-9"/>
        </w:rPr>
        <w:t xml:space="preserve"> </w:t>
      </w:r>
      <w:r>
        <w:rPr>
          <w:color w:val="203967"/>
        </w:rPr>
        <w:t>use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of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different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shapes(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symmetrical) EVS-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Poonam’s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day</w:t>
      </w:r>
      <w:r>
        <w:rPr>
          <w:color w:val="203967"/>
          <w:spacing w:val="-1"/>
        </w:rPr>
        <w:t xml:space="preserve"> </w:t>
      </w:r>
      <w:r>
        <w:rPr>
          <w:color w:val="203967"/>
        </w:rPr>
        <w:t>out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(wild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life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and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nature) English- Good Morning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line="259" w:lineRule="auto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 will integrate the subjects</w:t>
      </w:r>
      <w:r>
        <w:rPr>
          <w:b/>
          <w:i/>
          <w:color w:val="203967"/>
          <w:spacing w:val="40"/>
          <w:sz w:val="36"/>
        </w:rPr>
        <w:t xml:space="preserve"> </w:t>
      </w:r>
      <w:r>
        <w:rPr>
          <w:b/>
          <w:i/>
          <w:color w:val="203967"/>
          <w:sz w:val="36"/>
        </w:rPr>
        <w:t>through</w:t>
      </w:r>
      <w:r>
        <w:rPr>
          <w:b/>
          <w:i/>
          <w:color w:val="203967"/>
          <w:spacing w:val="40"/>
          <w:sz w:val="36"/>
        </w:rPr>
        <w:t xml:space="preserve"> </w:t>
      </w:r>
      <w:r>
        <w:rPr>
          <w:b/>
          <w:i/>
          <w:color w:val="203967"/>
          <w:sz w:val="36"/>
        </w:rPr>
        <w:t>art form and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write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down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their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experience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and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research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work in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A4 size page.</w:t>
      </w:r>
    </w:p>
    <w:p>
      <w:pPr>
        <w:pStyle w:val="15"/>
        <w:spacing w:before="160"/>
        <w:jc w:val="both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5"/>
          <w:u w:val="single" w:color="203967"/>
        </w:rPr>
        <w:t>IV</w:t>
      </w:r>
    </w:p>
    <w:p>
      <w:pPr>
        <w:pStyle w:val="15"/>
        <w:spacing w:before="196" w:line="346" w:lineRule="auto"/>
        <w:ind w:right="3146"/>
      </w:pPr>
      <w:r>
        <w:rPr>
          <w:color w:val="203967"/>
          <w:u w:val="single" w:color="203967"/>
        </w:rPr>
        <w:t>Art</w:t>
      </w:r>
      <w:r>
        <w:rPr>
          <w:color w:val="203967"/>
          <w:spacing w:val="-6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4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-5"/>
          <w:u w:val="single" w:color="203967"/>
        </w:rPr>
        <w:t xml:space="preserve"> </w:t>
      </w:r>
      <w:r>
        <w:rPr>
          <w:color w:val="203967"/>
        </w:rPr>
        <w:t>Clay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modelling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with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raw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clay . Relation with Subjects-</w:t>
      </w:r>
    </w:p>
    <w:p>
      <w:pPr>
        <w:pStyle w:val="15"/>
        <w:spacing w:line="346" w:lineRule="auto"/>
        <w:ind w:right="6317"/>
      </w:pPr>
      <w:r>
        <w:rPr>
          <w:color w:val="203967"/>
        </w:rPr>
        <w:t>English-</w:t>
      </w:r>
      <w:r>
        <w:rPr>
          <w:color w:val="203967"/>
          <w:spacing w:val="-13"/>
        </w:rPr>
        <w:t xml:space="preserve"> </w:t>
      </w:r>
      <w:r>
        <w:rPr>
          <w:color w:val="203967"/>
        </w:rPr>
        <w:t>little</w:t>
      </w:r>
      <w:r>
        <w:rPr>
          <w:color w:val="203967"/>
          <w:spacing w:val="-15"/>
        </w:rPr>
        <w:t xml:space="preserve"> </w:t>
      </w:r>
      <w:r>
        <w:rPr>
          <w:color w:val="203967"/>
        </w:rPr>
        <w:t>fir</w:t>
      </w:r>
      <w:r>
        <w:rPr>
          <w:color w:val="203967"/>
          <w:spacing w:val="-15"/>
        </w:rPr>
        <w:t xml:space="preserve"> </w:t>
      </w:r>
      <w:r>
        <w:rPr>
          <w:color w:val="203967"/>
        </w:rPr>
        <w:t>tree Maths- Shape.</w:t>
      </w:r>
    </w:p>
    <w:p>
      <w:pPr>
        <w:pStyle w:val="15"/>
        <w:spacing w:before="4" w:line="259" w:lineRule="auto"/>
        <w:ind w:right="303"/>
      </w:pPr>
      <w:r>
        <w:rPr>
          <w:color w:val="203967"/>
        </w:rPr>
        <w:t>Students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have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to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make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a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3d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model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of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fir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tree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with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raw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clay and colour it.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before="161" w:line="259" w:lineRule="auto"/>
        <w:ind w:right="114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 will integrate the subjects</w:t>
      </w:r>
      <w:r>
        <w:rPr>
          <w:b/>
          <w:i/>
          <w:color w:val="203967"/>
          <w:spacing w:val="40"/>
          <w:sz w:val="36"/>
        </w:rPr>
        <w:t xml:space="preserve"> </w:t>
      </w:r>
      <w:r>
        <w:rPr>
          <w:b/>
          <w:i/>
          <w:color w:val="203967"/>
          <w:sz w:val="36"/>
        </w:rPr>
        <w:t>through</w:t>
      </w:r>
      <w:r>
        <w:rPr>
          <w:b/>
          <w:i/>
          <w:color w:val="203967"/>
          <w:spacing w:val="40"/>
          <w:sz w:val="36"/>
        </w:rPr>
        <w:t xml:space="preserve"> </w:t>
      </w:r>
      <w:r>
        <w:rPr>
          <w:b/>
          <w:i/>
          <w:color w:val="203967"/>
          <w:sz w:val="36"/>
        </w:rPr>
        <w:t>art form and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write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down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their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experience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and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research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work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z w:val="36"/>
        </w:rPr>
        <w:t>in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A4 size page.</w:t>
      </w:r>
    </w:p>
    <w:p>
      <w:pPr>
        <w:pStyle w:val="17"/>
        <w:spacing w:line="259" w:lineRule="auto"/>
        <w:rPr>
          <w:b/>
          <w:i/>
          <w:sz w:val="36"/>
        </w:rPr>
        <w:sectPr>
          <w:type w:val="continuous"/>
          <w:pgSz w:w="12240" w:h="15840"/>
          <w:pgMar w:top="1440" w:right="1440" w:bottom="280" w:left="1440" w:header="720" w:footer="720" w:gutter="0"/>
          <w:docGrid w:linePitch="312" w:charSpace="0"/>
        </w:sectPr>
      </w:pPr>
    </w:p>
    <w:p>
      <w:pPr>
        <w:pStyle w:val="15"/>
        <w:spacing w:before="258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10"/>
          <w:u w:val="single" w:color="203967"/>
        </w:rPr>
        <w:t>V</w:t>
      </w:r>
    </w:p>
    <w:p>
      <w:pPr>
        <w:pStyle w:val="15"/>
        <w:spacing w:before="195" w:line="346" w:lineRule="auto"/>
        <w:ind w:right="5397"/>
      </w:pPr>
      <w:r>
        <w:rPr>
          <w:color w:val="203967"/>
          <w:u w:val="single" w:color="203967"/>
        </w:rPr>
        <w:t>Art</w:t>
      </w:r>
      <w:r>
        <w:rPr>
          <w:color w:val="203967"/>
          <w:spacing w:val="-9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Rongoli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making Relation with Subjects- EVS- kalbalia Rongoli Maths-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Shapes</w:t>
      </w:r>
      <w:r>
        <w:rPr>
          <w:color w:val="203967"/>
          <w:spacing w:val="-10"/>
        </w:rPr>
        <w:t xml:space="preserve"> </w:t>
      </w:r>
      <w:r>
        <w:rPr>
          <w:color w:val="203967"/>
        </w:rPr>
        <w:t>and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Angles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before="5" w:line="259" w:lineRule="auto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 will make a Rongoli by integrating the subjects then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clicking</w:t>
      </w:r>
      <w:r>
        <w:rPr>
          <w:b/>
          <w:i/>
          <w:color w:val="203967"/>
          <w:spacing w:val="-2"/>
          <w:sz w:val="36"/>
        </w:rPr>
        <w:t xml:space="preserve"> </w:t>
      </w:r>
      <w:r>
        <w:rPr>
          <w:b/>
          <w:i/>
          <w:color w:val="203967"/>
          <w:sz w:val="36"/>
        </w:rPr>
        <w:t>photos</w:t>
      </w:r>
      <w:r>
        <w:rPr>
          <w:b/>
          <w:i/>
          <w:color w:val="203967"/>
          <w:spacing w:val="-6"/>
          <w:sz w:val="36"/>
        </w:rPr>
        <w:t xml:space="preserve"> </w:t>
      </w:r>
      <w:r>
        <w:rPr>
          <w:b/>
          <w:i/>
          <w:color w:val="203967"/>
          <w:sz w:val="36"/>
        </w:rPr>
        <w:t>while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they</w:t>
      </w:r>
      <w:r>
        <w:rPr>
          <w:b/>
          <w:i/>
          <w:color w:val="203967"/>
          <w:spacing w:val="-4"/>
          <w:sz w:val="36"/>
        </w:rPr>
        <w:t xml:space="preserve"> </w:t>
      </w:r>
      <w:r>
        <w:rPr>
          <w:b/>
          <w:i/>
          <w:color w:val="203967"/>
          <w:sz w:val="36"/>
        </w:rPr>
        <w:t>are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doing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work and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make a project file with work experience in A4 size page.</w:t>
      </w:r>
    </w:p>
    <w:p>
      <w:pPr>
        <w:pStyle w:val="15"/>
        <w:spacing w:before="352"/>
      </w:pPr>
    </w:p>
    <w:p>
      <w:pPr>
        <w:pStyle w:val="15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5"/>
          <w:u w:val="single" w:color="203967"/>
        </w:rPr>
        <w:t>VI</w:t>
      </w:r>
    </w:p>
    <w:p>
      <w:pPr>
        <w:pStyle w:val="15"/>
        <w:spacing w:before="196"/>
      </w:pPr>
      <w:r>
        <w:rPr>
          <w:color w:val="203967"/>
          <w:u w:val="single" w:color="203967"/>
        </w:rPr>
        <w:t>Art</w:t>
      </w:r>
      <w:r>
        <w:rPr>
          <w:color w:val="203967"/>
          <w:spacing w:val="-4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1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-2"/>
          <w:u w:val="single" w:color="203967"/>
        </w:rPr>
        <w:t xml:space="preserve"> </w:t>
      </w:r>
      <w:r>
        <w:rPr>
          <w:color w:val="203967"/>
        </w:rPr>
        <w:t>Best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out</w:t>
      </w:r>
      <w:r>
        <w:rPr>
          <w:color w:val="203967"/>
          <w:spacing w:val="-1"/>
        </w:rPr>
        <w:t xml:space="preserve"> </w:t>
      </w:r>
      <w:r>
        <w:rPr>
          <w:color w:val="203967"/>
        </w:rPr>
        <w:t>of</w:t>
      </w:r>
      <w:r>
        <w:rPr>
          <w:color w:val="203967"/>
          <w:spacing w:val="-2"/>
        </w:rPr>
        <w:t xml:space="preserve"> </w:t>
      </w:r>
      <w:r>
        <w:rPr>
          <w:color w:val="203967"/>
          <w:spacing w:val="-4"/>
        </w:rPr>
        <w:t>waste</w:t>
      </w:r>
    </w:p>
    <w:p>
      <w:pPr>
        <w:pStyle w:val="15"/>
        <w:spacing w:before="196" w:line="346" w:lineRule="auto"/>
        <w:ind w:right="3693"/>
      </w:pPr>
      <w:r>
        <w:rPr>
          <w:color w:val="203967"/>
        </w:rPr>
        <w:t>English-</w:t>
      </w:r>
      <w:r>
        <w:rPr>
          <w:color w:val="203967"/>
          <w:spacing w:val="-10"/>
        </w:rPr>
        <w:t xml:space="preserve"> </w:t>
      </w:r>
      <w:r>
        <w:rPr>
          <w:color w:val="203967"/>
        </w:rPr>
        <w:t>who</w:t>
      </w:r>
      <w:r>
        <w:rPr>
          <w:color w:val="203967"/>
          <w:spacing w:val="-9"/>
        </w:rPr>
        <w:t xml:space="preserve"> </w:t>
      </w:r>
      <w:r>
        <w:rPr>
          <w:color w:val="203967"/>
        </w:rPr>
        <w:t>did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Patrick’s</w:t>
      </w:r>
      <w:r>
        <w:rPr>
          <w:color w:val="203967"/>
          <w:spacing w:val="-12"/>
        </w:rPr>
        <w:t xml:space="preserve"> </w:t>
      </w:r>
      <w:r>
        <w:rPr>
          <w:color w:val="203967"/>
        </w:rPr>
        <w:t>homework? Maths- whole number</w:t>
      </w:r>
    </w:p>
    <w:p>
      <w:pPr>
        <w:pStyle w:val="15"/>
        <w:spacing w:before="5"/>
      </w:pPr>
      <w:r>
        <w:rPr>
          <w:color w:val="203967"/>
        </w:rPr>
        <w:t>Science-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Fiber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 xml:space="preserve">and </w:t>
      </w:r>
      <w:r>
        <w:rPr>
          <w:color w:val="203967"/>
          <w:spacing w:val="-2"/>
        </w:rPr>
        <w:t>fabric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before="195" w:line="259" w:lineRule="auto"/>
        <w:ind w:right="138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 will make a puppet of elf with waste materials(cloth,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shoe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etc)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by</w:t>
      </w:r>
      <w:r>
        <w:rPr>
          <w:b/>
          <w:i/>
          <w:color w:val="203967"/>
          <w:spacing w:val="-2"/>
          <w:sz w:val="36"/>
        </w:rPr>
        <w:t xml:space="preserve"> </w:t>
      </w:r>
      <w:r>
        <w:rPr>
          <w:b/>
          <w:i/>
          <w:color w:val="203967"/>
          <w:sz w:val="36"/>
        </w:rPr>
        <w:t>integrating</w:t>
      </w:r>
      <w:r>
        <w:rPr>
          <w:b/>
          <w:i/>
          <w:color w:val="203967"/>
          <w:spacing w:val="-4"/>
          <w:sz w:val="36"/>
        </w:rPr>
        <w:t xml:space="preserve"> </w:t>
      </w:r>
      <w:r>
        <w:rPr>
          <w:b/>
          <w:i/>
          <w:color w:val="203967"/>
          <w:sz w:val="36"/>
        </w:rPr>
        <w:t>the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subjects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and students</w:t>
      </w:r>
      <w:r>
        <w:rPr>
          <w:b/>
          <w:i/>
          <w:color w:val="203967"/>
          <w:spacing w:val="-1"/>
          <w:sz w:val="36"/>
        </w:rPr>
        <w:t xml:space="preserve"> </w:t>
      </w:r>
      <w:r>
        <w:rPr>
          <w:b/>
          <w:i/>
          <w:color w:val="203967"/>
          <w:sz w:val="36"/>
        </w:rPr>
        <w:t>have to write</w:t>
      </w:r>
      <w:r>
        <w:rPr>
          <w:b/>
          <w:i/>
          <w:color w:val="203967"/>
          <w:spacing w:val="-1"/>
          <w:sz w:val="36"/>
        </w:rPr>
        <w:t xml:space="preserve"> </w:t>
      </w:r>
      <w:r>
        <w:rPr>
          <w:b/>
          <w:i/>
          <w:color w:val="203967"/>
          <w:sz w:val="36"/>
        </w:rPr>
        <w:t>down what kind of wish they</w:t>
      </w:r>
      <w:r>
        <w:rPr>
          <w:b/>
          <w:i/>
          <w:color w:val="203967"/>
          <w:spacing w:val="40"/>
          <w:sz w:val="36"/>
        </w:rPr>
        <w:t xml:space="preserve"> </w:t>
      </w:r>
      <w:r>
        <w:rPr>
          <w:b/>
          <w:i/>
          <w:color w:val="203967"/>
          <w:sz w:val="36"/>
        </w:rPr>
        <w:t xml:space="preserve">will fulfill if they get such type of elf and share their </w:t>
      </w:r>
      <w:r>
        <w:rPr>
          <w:b/>
          <w:i/>
          <w:color w:val="203967"/>
          <w:spacing w:val="-2"/>
          <w:sz w:val="36"/>
        </w:rPr>
        <w:t>experiences</w:t>
      </w:r>
    </w:p>
    <w:p>
      <w:pPr>
        <w:pStyle w:val="15"/>
        <w:spacing w:before="159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5"/>
          <w:u w:val="single" w:color="203967"/>
        </w:rPr>
        <w:t>VII</w:t>
      </w:r>
    </w:p>
    <w:p>
      <w:pPr>
        <w:pStyle w:val="15"/>
        <w:spacing w:before="195"/>
      </w:pPr>
      <w:r>
        <w:rPr>
          <w:color w:val="203967"/>
          <w:u w:val="single" w:color="203967"/>
        </w:rPr>
        <w:t>Art</w:t>
      </w:r>
      <w:r>
        <w:rPr>
          <w:color w:val="203967"/>
          <w:spacing w:val="-4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1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76"/>
          <w:u w:val="single" w:color="203967"/>
        </w:rPr>
        <w:t xml:space="preserve"> </w:t>
      </w:r>
      <w:r>
        <w:rPr>
          <w:color w:val="203967"/>
        </w:rPr>
        <w:t>Illustration</w:t>
      </w:r>
      <w:r>
        <w:rPr>
          <w:color w:val="203967"/>
          <w:spacing w:val="-1"/>
        </w:rPr>
        <w:t xml:space="preserve"> </w:t>
      </w:r>
      <w:r>
        <w:rPr>
          <w:color w:val="203967"/>
        </w:rPr>
        <w:t>(comics</w:t>
      </w:r>
      <w:r>
        <w:rPr>
          <w:color w:val="203967"/>
          <w:spacing w:val="-4"/>
        </w:rPr>
        <w:t xml:space="preserve"> </w:t>
      </w:r>
      <w:r>
        <w:rPr>
          <w:color w:val="203967"/>
          <w:spacing w:val="-2"/>
        </w:rPr>
        <w:t>book)</w:t>
      </w:r>
    </w:p>
    <w:p>
      <w:pPr>
        <w:pStyle w:val="15"/>
        <w:sectPr>
          <w:pgSz w:w="12240" w:h="15840"/>
          <w:pgMar w:top="1820" w:right="1440" w:bottom="280" w:left="1440" w:header="720" w:footer="720" w:gutter="0"/>
          <w:docGrid w:linePitch="312" w:charSpace="0"/>
        </w:sectPr>
      </w:pPr>
    </w:p>
    <w:p>
      <w:pPr>
        <w:pStyle w:val="15"/>
        <w:spacing w:before="3" w:line="348" w:lineRule="auto"/>
        <w:ind w:right="5128"/>
      </w:pPr>
      <w:r>
        <w:rPr>
          <w:color w:val="203967"/>
        </w:rPr>
        <w:t>Relation with Subjects- English- The Squirrel Bengali-</w:t>
      </w:r>
      <w:r>
        <w:rPr>
          <w:color w:val="203967"/>
          <w:spacing w:val="-15"/>
        </w:rPr>
        <w:t xml:space="preserve"> </w:t>
      </w:r>
      <w:r>
        <w:rPr>
          <w:color w:val="203967"/>
        </w:rPr>
        <w:t>Bongo</w:t>
      </w:r>
      <w:r>
        <w:rPr>
          <w:color w:val="203967"/>
          <w:spacing w:val="-14"/>
        </w:rPr>
        <w:t xml:space="preserve"> </w:t>
      </w:r>
      <w:r>
        <w:rPr>
          <w:color w:val="203967"/>
        </w:rPr>
        <w:t>bhumir</w:t>
      </w:r>
      <w:r>
        <w:rPr>
          <w:color w:val="203967"/>
          <w:spacing w:val="-16"/>
        </w:rPr>
        <w:t xml:space="preserve"> </w:t>
      </w:r>
      <w:r>
        <w:rPr>
          <w:color w:val="203967"/>
        </w:rPr>
        <w:t>proti Sst- Environment</w:t>
      </w:r>
    </w:p>
    <w:p>
      <w:pPr>
        <w:pStyle w:val="17"/>
        <w:numPr>
          <w:ilvl w:val="0"/>
          <w:numId w:val="1"/>
        </w:numPr>
        <w:tabs>
          <w:tab w:val="left" w:pos="719"/>
        </w:tabs>
        <w:spacing w:line="427" w:lineRule="exact"/>
        <w:ind w:left="719" w:right="0" w:hanging="359"/>
        <w:rPr>
          <w:b/>
          <w:i/>
          <w:sz w:val="36"/>
        </w:rPr>
      </w:pPr>
      <w:r>
        <w:rPr>
          <w:b/>
          <w:i/>
          <w:color w:val="203967"/>
          <w:sz w:val="36"/>
        </w:rPr>
        <w:t>Integrated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with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z w:val="36"/>
        </w:rPr>
        <w:t>above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mentioned subjects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Students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pacing w:val="-4"/>
          <w:sz w:val="36"/>
        </w:rPr>
        <w:t>will</w:t>
      </w:r>
    </w:p>
    <w:p>
      <w:pPr>
        <w:pStyle w:val="15"/>
        <w:spacing w:before="35" w:line="259" w:lineRule="auto"/>
        <w:ind w:left="721"/>
      </w:pPr>
      <w:r>
        <w:rPr>
          <w:color w:val="203967"/>
        </w:rPr>
        <w:t>maka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a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comic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book</w:t>
      </w:r>
      <w:r>
        <w:rPr>
          <w:color w:val="203967"/>
          <w:spacing w:val="-1"/>
        </w:rPr>
        <w:t xml:space="preserve"> </w:t>
      </w:r>
      <w:r>
        <w:rPr>
          <w:color w:val="203967"/>
        </w:rPr>
        <w:t>through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illustration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and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wite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down their work experience.</w:t>
      </w:r>
    </w:p>
    <w:p>
      <w:pPr>
        <w:pStyle w:val="15"/>
        <w:spacing w:before="161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10"/>
          <w:u w:val="single" w:color="203967"/>
        </w:rPr>
        <w:t xml:space="preserve"> </w:t>
      </w:r>
      <w:r>
        <w:rPr>
          <w:color w:val="203967"/>
          <w:spacing w:val="-4"/>
          <w:u w:val="single" w:color="203967"/>
        </w:rPr>
        <w:t>VIII</w:t>
      </w:r>
    </w:p>
    <w:p>
      <w:pPr>
        <w:pStyle w:val="15"/>
        <w:spacing w:before="196"/>
      </w:pPr>
      <w:r>
        <w:rPr>
          <w:color w:val="203967"/>
          <w:u w:val="single" w:color="203967"/>
        </w:rPr>
        <w:t>Art</w:t>
      </w:r>
      <w:r>
        <w:rPr>
          <w:color w:val="203967"/>
          <w:spacing w:val="-4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2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-3"/>
          <w:u w:val="single" w:color="203967"/>
        </w:rPr>
        <w:t xml:space="preserve"> </w:t>
      </w:r>
      <w:r>
        <w:rPr>
          <w:color w:val="203967"/>
        </w:rPr>
        <w:t>Power</w:t>
      </w:r>
      <w:r>
        <w:rPr>
          <w:color w:val="203967"/>
          <w:spacing w:val="-1"/>
        </w:rPr>
        <w:t xml:space="preserve"> </w:t>
      </w:r>
      <w:r>
        <w:rPr>
          <w:color w:val="203967"/>
        </w:rPr>
        <w:t>Point</w:t>
      </w:r>
      <w:r>
        <w:rPr>
          <w:color w:val="203967"/>
          <w:spacing w:val="-1"/>
        </w:rPr>
        <w:t xml:space="preserve"> </w:t>
      </w:r>
      <w:r>
        <w:rPr>
          <w:color w:val="203967"/>
          <w:spacing w:val="-2"/>
        </w:rPr>
        <w:t>presentations</w:t>
      </w:r>
    </w:p>
    <w:p>
      <w:pPr>
        <w:pStyle w:val="15"/>
        <w:tabs>
          <w:tab w:val="left" w:pos="6257"/>
        </w:tabs>
        <w:spacing w:before="196" w:line="257" w:lineRule="auto"/>
        <w:ind w:right="303"/>
      </w:pPr>
      <w:r>
        <w:rPr>
          <w:color w:val="203967"/>
        </w:rPr>
        <w:t>Topic- Comparison</w:t>
      </w:r>
      <w:r>
        <w:rPr>
          <w:color w:val="203967"/>
          <w:spacing w:val="40"/>
        </w:rPr>
        <w:t xml:space="preserve"> </w:t>
      </w:r>
      <w:r>
        <w:rPr>
          <w:color w:val="203967"/>
        </w:rPr>
        <w:t>between</w:t>
      </w:r>
      <w:r>
        <w:rPr>
          <w:color w:val="203967"/>
          <w:spacing w:val="40"/>
        </w:rPr>
        <w:t xml:space="preserve"> </w:t>
      </w:r>
      <w:r>
        <w:rPr>
          <w:color w:val="203967"/>
        </w:rPr>
        <w:t>the culture</w:t>
        <w:tab/>
        <w:t>of</w:t>
      </w:r>
      <w:r>
        <w:rPr>
          <w:color w:val="203967"/>
          <w:spacing w:val="40"/>
        </w:rPr>
        <w:t xml:space="preserve"> </w:t>
      </w:r>
      <w:r>
        <w:rPr>
          <w:color w:val="203967"/>
        </w:rPr>
        <w:t>Tamilnadu</w:t>
      </w:r>
      <w:r>
        <w:rPr>
          <w:color w:val="203967"/>
          <w:spacing w:val="40"/>
        </w:rPr>
        <w:t xml:space="preserve"> </w:t>
      </w:r>
      <w:r>
        <w:rPr>
          <w:color w:val="203967"/>
        </w:rPr>
        <w:t xml:space="preserve">and </w:t>
      </w:r>
      <w:r>
        <w:rPr>
          <w:color w:val="203967"/>
          <w:spacing w:val="-2"/>
        </w:rPr>
        <w:t>Bengal.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before="164" w:line="259" w:lineRule="auto"/>
        <w:ind w:right="254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</w:t>
      </w:r>
      <w:r>
        <w:rPr>
          <w:b/>
          <w:i/>
          <w:color w:val="203967"/>
          <w:spacing w:val="-6"/>
          <w:sz w:val="36"/>
        </w:rPr>
        <w:t xml:space="preserve"> </w:t>
      </w:r>
      <w:r>
        <w:rPr>
          <w:b/>
          <w:i/>
          <w:color w:val="203967"/>
          <w:sz w:val="36"/>
        </w:rPr>
        <w:t>will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make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a</w:t>
      </w:r>
      <w:r>
        <w:rPr>
          <w:b/>
          <w:i/>
          <w:color w:val="203967"/>
          <w:spacing w:val="-6"/>
          <w:sz w:val="36"/>
        </w:rPr>
        <w:t xml:space="preserve"> </w:t>
      </w:r>
      <w:r>
        <w:rPr>
          <w:b/>
          <w:i/>
          <w:color w:val="203967"/>
          <w:sz w:val="36"/>
        </w:rPr>
        <w:t>file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z w:val="36"/>
        </w:rPr>
        <w:t>with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work</w:t>
      </w:r>
      <w:r>
        <w:rPr>
          <w:b/>
          <w:i/>
          <w:color w:val="203967"/>
          <w:spacing w:val="-4"/>
          <w:sz w:val="36"/>
        </w:rPr>
        <w:t xml:space="preserve"> </w:t>
      </w:r>
      <w:r>
        <w:rPr>
          <w:b/>
          <w:i/>
          <w:color w:val="203967"/>
          <w:sz w:val="36"/>
        </w:rPr>
        <w:t>experience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and</w:t>
      </w:r>
      <w:r>
        <w:rPr>
          <w:b/>
          <w:i/>
          <w:color w:val="203967"/>
          <w:spacing w:val="-2"/>
          <w:sz w:val="36"/>
        </w:rPr>
        <w:t xml:space="preserve"> </w:t>
      </w:r>
      <w:r>
        <w:rPr>
          <w:b/>
          <w:i/>
          <w:color w:val="203967"/>
          <w:sz w:val="36"/>
        </w:rPr>
        <w:t>keep the soft copy with them.</w:t>
      </w:r>
    </w:p>
    <w:p>
      <w:pPr>
        <w:pStyle w:val="15"/>
        <w:spacing w:before="162" w:line="348" w:lineRule="auto"/>
        <w:ind w:right="6911"/>
      </w:pPr>
      <w:r>
        <w:rPr>
          <w:color w:val="203967"/>
          <w:u w:val="single" w:color="203967"/>
        </w:rPr>
        <w:t>Class- IX</w:t>
      </w:r>
      <w:r>
        <w:rPr>
          <w:color w:val="203967"/>
        </w:rPr>
        <w:t xml:space="preserve"> </w:t>
      </w:r>
      <w:r>
        <w:rPr>
          <w:color w:val="203967"/>
          <w:u w:val="single" w:color="203967"/>
        </w:rPr>
        <w:t>Subject:-</w:t>
      </w:r>
      <w:r>
        <w:rPr>
          <w:color w:val="203967"/>
          <w:spacing w:val="-21"/>
        </w:rPr>
        <w:t xml:space="preserve"> </w:t>
      </w:r>
      <w:r>
        <w:rPr>
          <w:color w:val="203967"/>
        </w:rPr>
        <w:t>English Topic- Wind</w:t>
      </w:r>
    </w:p>
    <w:p>
      <w:pPr>
        <w:pStyle w:val="15"/>
        <w:spacing w:line="346" w:lineRule="auto"/>
        <w:ind w:right="6027"/>
      </w:pPr>
      <w:r>
        <w:rPr>
          <w:color w:val="203967"/>
          <w:u w:val="single" w:color="203967"/>
        </w:rPr>
        <w:t>Art</w:t>
      </w:r>
      <w:r>
        <w:rPr>
          <w:color w:val="203967"/>
          <w:spacing w:val="-11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  <w:spacing w:val="-10"/>
          <w:u w:val="single" w:color="203967"/>
        </w:rPr>
        <w:t xml:space="preserve"> </w:t>
      </w:r>
      <w:r>
        <w:rPr>
          <w:color w:val="203967"/>
          <w:u w:val="single" w:color="203967"/>
        </w:rPr>
        <w:t>–</w:t>
      </w:r>
      <w:r>
        <w:rPr>
          <w:color w:val="203967"/>
          <w:spacing w:val="40"/>
          <w:u w:val="single" w:color="203967"/>
        </w:rPr>
        <w:t xml:space="preserve"> </w:t>
      </w:r>
      <w:r>
        <w:rPr>
          <w:color w:val="203967"/>
        </w:rPr>
        <w:t xml:space="preserve">Illustration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Bengali Topic- Apu and Durga</w:t>
      </w:r>
    </w:p>
    <w:p>
      <w:pPr>
        <w:pStyle w:val="15"/>
        <w:spacing w:line="348" w:lineRule="auto"/>
        <w:ind w:right="4299"/>
      </w:pPr>
      <w:r>
        <w:rPr>
          <w:color w:val="203967"/>
          <w:u w:val="single" w:color="203967"/>
        </w:rPr>
        <w:t>Art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u w:val="single" w:color="203967"/>
        </w:rPr>
        <w:t>form:-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u w:val="single" w:color="203967"/>
        </w:rPr>
        <w:t>Poster</w:t>
      </w:r>
      <w:r>
        <w:rPr>
          <w:color w:val="203967"/>
          <w:spacing w:val="-10"/>
          <w:u w:val="single" w:color="203967"/>
        </w:rPr>
        <w:t xml:space="preserve"> </w:t>
      </w:r>
      <w:r>
        <w:rPr>
          <w:color w:val="203967"/>
          <w:u w:val="single" w:color="203967"/>
        </w:rPr>
        <w:t>for</w:t>
      </w:r>
      <w:r>
        <w:rPr>
          <w:color w:val="203967"/>
          <w:spacing w:val="-9"/>
          <w:u w:val="single" w:color="203967"/>
        </w:rPr>
        <w:t xml:space="preserve"> </w:t>
      </w:r>
      <w:r>
        <w:rPr>
          <w:color w:val="203967"/>
          <w:u w:val="single" w:color="203967"/>
        </w:rPr>
        <w:t>drama</w:t>
      </w:r>
      <w:r>
        <w:rPr>
          <w:color w:val="203967"/>
          <w:spacing w:val="-7"/>
          <w:u w:val="single" w:color="203967"/>
        </w:rPr>
        <w:t xml:space="preserve"> </w:t>
      </w:r>
      <w:r>
        <w:rPr>
          <w:color w:val="203967"/>
          <w:u w:val="single" w:color="203967"/>
        </w:rPr>
        <w:t>show.</w:t>
      </w:r>
      <w:r>
        <w:rPr>
          <w:color w:val="203967"/>
        </w:rPr>
        <w:t xml:space="preserve">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Hindi</w:t>
      </w:r>
    </w:p>
    <w:p>
      <w:pPr>
        <w:pStyle w:val="15"/>
        <w:spacing w:line="348" w:lineRule="auto"/>
        <w:sectPr>
          <w:pgSz w:w="12240" w:h="15840"/>
          <w:pgMar w:top="1440" w:right="1440" w:bottom="280" w:left="1440" w:header="720" w:footer="720" w:gutter="0"/>
          <w:docGrid w:linePitch="312" w:charSpace="0"/>
        </w:sectPr>
      </w:pPr>
    </w:p>
    <w:p>
      <w:pPr>
        <w:pStyle w:val="15"/>
        <w:spacing w:before="3" w:line="348" w:lineRule="auto"/>
        <w:ind w:right="6083"/>
        <w:jc w:val="both"/>
      </w:pPr>
      <w:r>
        <w:rPr>
          <w:color w:val="203967"/>
        </w:rPr>
        <w:t>Topic-</w:t>
      </w:r>
      <w:r>
        <w:rPr>
          <w:color w:val="203967"/>
          <w:spacing w:val="-11"/>
        </w:rPr>
        <w:t xml:space="preserve"> </w:t>
      </w:r>
      <w:r>
        <w:rPr>
          <w:color w:val="203967"/>
        </w:rPr>
        <w:t>Kabir</w:t>
      </w:r>
      <w:r>
        <w:rPr>
          <w:color w:val="203967"/>
          <w:spacing w:val="-12"/>
        </w:rPr>
        <w:t xml:space="preserve"> </w:t>
      </w:r>
      <w:r>
        <w:rPr>
          <w:color w:val="203967"/>
        </w:rPr>
        <w:t>ki</w:t>
      </w:r>
      <w:r>
        <w:rPr>
          <w:color w:val="203967"/>
          <w:spacing w:val="-10"/>
        </w:rPr>
        <w:t xml:space="preserve"> </w:t>
      </w:r>
      <w:r>
        <w:rPr>
          <w:color w:val="203967"/>
        </w:rPr>
        <w:t xml:space="preserve">Sikhiya </w:t>
      </w:r>
      <w:r>
        <w:rPr>
          <w:color w:val="203967"/>
          <w:u w:val="single" w:color="203967"/>
        </w:rPr>
        <w:t xml:space="preserve">Art form:- </w:t>
      </w:r>
      <w:r>
        <w:rPr>
          <w:color w:val="203967"/>
        </w:rPr>
        <w:t xml:space="preserve">Illustration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Maths</w:t>
      </w:r>
    </w:p>
    <w:p>
      <w:pPr>
        <w:pStyle w:val="15"/>
        <w:spacing w:line="257" w:lineRule="auto"/>
      </w:pPr>
      <w:r>
        <w:rPr>
          <w:color w:val="203967"/>
        </w:rPr>
        <w:t>Topic-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Squire</w:t>
      </w:r>
      <w:r>
        <w:rPr>
          <w:color w:val="203967"/>
          <w:spacing w:val="-9"/>
        </w:rPr>
        <w:t xml:space="preserve"> </w:t>
      </w:r>
      <w:r>
        <w:rPr>
          <w:color w:val="203967"/>
        </w:rPr>
        <w:t>root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spiral,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Art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form using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coordinate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 xml:space="preserve">Geometry </w:t>
      </w:r>
      <w:r>
        <w:rPr>
          <w:color w:val="203967"/>
          <w:spacing w:val="-2"/>
          <w:u w:val="single" w:color="203967"/>
        </w:rPr>
        <w:t>Geometry</w:t>
      </w:r>
    </w:p>
    <w:p>
      <w:pPr>
        <w:pStyle w:val="15"/>
        <w:spacing w:before="158" w:line="346" w:lineRule="auto"/>
        <w:ind w:right="6541"/>
      </w:pPr>
      <w:r>
        <w:rPr>
          <w:color w:val="203967"/>
          <w:u w:val="single" w:color="203967"/>
        </w:rPr>
        <w:t>Art</w:t>
      </w:r>
      <w:r>
        <w:rPr>
          <w:color w:val="203967"/>
          <w:spacing w:val="-18"/>
          <w:u w:val="single" w:color="203967"/>
        </w:rPr>
        <w:t xml:space="preserve"> </w:t>
      </w:r>
      <w:r>
        <w:rPr>
          <w:color w:val="203967"/>
        </w:rPr>
        <w:t>form:-</w:t>
      </w:r>
      <w:r>
        <w:rPr>
          <w:color w:val="203967"/>
          <w:spacing w:val="-18"/>
        </w:rPr>
        <w:t xml:space="preserve"> </w:t>
      </w:r>
      <w:r>
        <w:rPr>
          <w:color w:val="203967"/>
        </w:rPr>
        <w:t xml:space="preserve">Painting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SST</w:t>
      </w:r>
    </w:p>
    <w:p>
      <w:pPr>
        <w:pStyle w:val="15"/>
        <w:spacing w:before="5" w:line="348" w:lineRule="auto"/>
        <w:ind w:right="6157"/>
      </w:pPr>
      <w:r>
        <w:rPr>
          <w:color w:val="203967"/>
        </w:rPr>
        <w:t>Topic- Democracy</w:t>
      </w:r>
      <w:r>
        <w:rPr>
          <w:color w:val="203967"/>
          <w:spacing w:val="80"/>
        </w:rPr>
        <w:t xml:space="preserve"> </w:t>
      </w:r>
      <w:r>
        <w:rPr>
          <w:color w:val="203967"/>
          <w:u w:val="single" w:color="203967"/>
        </w:rPr>
        <w:t>Art</w:t>
      </w:r>
      <w:r>
        <w:rPr>
          <w:color w:val="203967"/>
          <w:spacing w:val="-19"/>
          <w:u w:val="single" w:color="203967"/>
        </w:rPr>
        <w:t xml:space="preserve"> </w:t>
      </w:r>
      <w:r>
        <w:rPr>
          <w:color w:val="203967"/>
          <w:u w:val="single" w:color="203967"/>
        </w:rPr>
        <w:t>form:-</w:t>
      </w:r>
      <w:r>
        <w:rPr>
          <w:color w:val="203967"/>
          <w:spacing w:val="-20"/>
          <w:u w:val="single" w:color="203967"/>
        </w:rPr>
        <w:t xml:space="preserve"> </w:t>
      </w:r>
      <w:r>
        <w:rPr>
          <w:color w:val="203967"/>
        </w:rPr>
        <w:t xml:space="preserve">Illustration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Science</w:t>
      </w:r>
    </w:p>
    <w:p>
      <w:pPr>
        <w:pStyle w:val="15"/>
        <w:spacing w:line="428" w:lineRule="exact"/>
      </w:pPr>
      <w:r>
        <w:rPr>
          <w:color w:val="203967"/>
        </w:rPr>
        <w:t>Topic-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change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of</w:t>
      </w:r>
      <w:r>
        <w:rPr>
          <w:color w:val="203967"/>
          <w:spacing w:val="-1"/>
        </w:rPr>
        <w:t xml:space="preserve"> </w:t>
      </w:r>
      <w:r>
        <w:rPr>
          <w:color w:val="203967"/>
          <w:spacing w:val="-2"/>
        </w:rPr>
        <w:t>state</w:t>
      </w:r>
    </w:p>
    <w:p>
      <w:pPr>
        <w:pStyle w:val="15"/>
        <w:spacing w:before="196"/>
      </w:pPr>
      <w:r>
        <w:rPr>
          <w:color w:val="203967"/>
          <w:u w:val="single" w:color="203967"/>
        </w:rPr>
        <w:t>Art</w:t>
      </w:r>
      <w:r>
        <w:rPr>
          <w:color w:val="203967"/>
          <w:spacing w:val="-2"/>
          <w:u w:val="single" w:color="203967"/>
        </w:rPr>
        <w:t xml:space="preserve"> </w:t>
      </w:r>
      <w:r>
        <w:rPr>
          <w:color w:val="203967"/>
          <w:u w:val="single" w:color="203967"/>
        </w:rPr>
        <w:t>form:</w:t>
      </w:r>
      <w:r>
        <w:rPr>
          <w:color w:val="203967"/>
          <w:spacing w:val="-2"/>
          <w:u w:val="single" w:color="203967"/>
        </w:rPr>
        <w:t xml:space="preserve"> 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wax</w:t>
      </w:r>
      <w:r>
        <w:rPr>
          <w:color w:val="203967"/>
          <w:spacing w:val="-2"/>
        </w:rPr>
        <w:t xml:space="preserve"> modelling</w:t>
      </w:r>
    </w:p>
    <w:p>
      <w:pPr>
        <w:pStyle w:val="17"/>
        <w:numPr>
          <w:ilvl w:val="0"/>
          <w:numId w:val="1"/>
        </w:numPr>
        <w:tabs>
          <w:tab w:val="left" w:pos="721"/>
        </w:tabs>
        <w:spacing w:before="196" w:line="259" w:lineRule="auto"/>
        <w:ind w:right="124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will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write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their</w:t>
      </w:r>
      <w:r>
        <w:rPr>
          <w:b/>
          <w:i/>
          <w:color w:val="203967"/>
          <w:spacing w:val="-2"/>
          <w:sz w:val="36"/>
        </w:rPr>
        <w:t xml:space="preserve"> </w:t>
      </w:r>
      <w:r>
        <w:rPr>
          <w:b/>
          <w:i/>
          <w:color w:val="203967"/>
          <w:sz w:val="36"/>
        </w:rPr>
        <w:t>work</w:t>
      </w:r>
      <w:r>
        <w:rPr>
          <w:b/>
          <w:i/>
          <w:color w:val="203967"/>
          <w:spacing w:val="-4"/>
          <w:sz w:val="36"/>
        </w:rPr>
        <w:t xml:space="preserve"> </w:t>
      </w:r>
      <w:r>
        <w:rPr>
          <w:b/>
          <w:i/>
          <w:color w:val="203967"/>
          <w:sz w:val="36"/>
        </w:rPr>
        <w:t>experience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on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A4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z w:val="36"/>
        </w:rPr>
        <w:t>size</w:t>
      </w:r>
      <w:r>
        <w:rPr>
          <w:b/>
          <w:i/>
          <w:color w:val="203967"/>
          <w:spacing w:val="-8"/>
          <w:sz w:val="36"/>
        </w:rPr>
        <w:t xml:space="preserve"> </w:t>
      </w:r>
      <w:r>
        <w:rPr>
          <w:b/>
          <w:i/>
          <w:color w:val="203967"/>
          <w:sz w:val="36"/>
        </w:rPr>
        <w:t>page for each subject.</w:t>
      </w:r>
    </w:p>
    <w:p>
      <w:pPr>
        <w:pStyle w:val="15"/>
        <w:spacing w:before="161"/>
      </w:pPr>
      <w:r>
        <w:rPr>
          <w:color w:val="203967"/>
          <w:u w:val="single" w:color="203967"/>
        </w:rPr>
        <w:t>Class-</w:t>
      </w:r>
      <w:r>
        <w:rPr>
          <w:color w:val="203967"/>
          <w:spacing w:val="-8"/>
          <w:u w:val="single" w:color="203967"/>
        </w:rPr>
        <w:t xml:space="preserve"> </w:t>
      </w:r>
      <w:r>
        <w:rPr>
          <w:color w:val="203967"/>
          <w:spacing w:val="-10"/>
          <w:u w:val="single" w:color="203967"/>
        </w:rPr>
        <w:t>X</w:t>
      </w:r>
    </w:p>
    <w:p>
      <w:pPr>
        <w:pStyle w:val="15"/>
        <w:spacing w:before="196" w:line="346" w:lineRule="auto"/>
        <w:ind w:right="6157"/>
      </w:pP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English Topic- Fire and Ice </w:t>
      </w:r>
      <w:r>
        <w:rPr>
          <w:color w:val="203967"/>
          <w:u w:val="single" w:color="203967"/>
        </w:rPr>
        <w:t>Art</w:t>
      </w:r>
      <w:r>
        <w:rPr>
          <w:color w:val="203967"/>
          <w:spacing w:val="-19"/>
          <w:u w:val="single" w:color="203967"/>
        </w:rPr>
        <w:t xml:space="preserve"> </w:t>
      </w:r>
      <w:r>
        <w:rPr>
          <w:color w:val="203967"/>
          <w:u w:val="single" w:color="203967"/>
        </w:rPr>
        <w:t>form:-</w:t>
      </w:r>
      <w:r>
        <w:rPr>
          <w:color w:val="203967"/>
          <w:spacing w:val="-20"/>
          <w:u w:val="single" w:color="203967"/>
        </w:rPr>
        <w:t xml:space="preserve"> </w:t>
      </w:r>
      <w:r>
        <w:rPr>
          <w:color w:val="203967"/>
        </w:rPr>
        <w:t xml:space="preserve">Illustration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Bengali</w:t>
      </w:r>
    </w:p>
    <w:p>
      <w:pPr>
        <w:pStyle w:val="15"/>
        <w:spacing w:before="4" w:line="348" w:lineRule="auto"/>
        <w:ind w:right="5788"/>
      </w:pPr>
      <w:r>
        <w:rPr>
          <w:color w:val="203967"/>
        </w:rPr>
        <w:t>Topic-</w:t>
      </w:r>
      <w:r>
        <w:rPr>
          <w:color w:val="203967"/>
          <w:spacing w:val="-12"/>
        </w:rPr>
        <w:t xml:space="preserve"> </w:t>
      </w:r>
      <w:r>
        <w:rPr>
          <w:color w:val="203967"/>
        </w:rPr>
        <w:t>Tin</w:t>
      </w:r>
      <w:r>
        <w:rPr>
          <w:color w:val="203967"/>
          <w:spacing w:val="-12"/>
        </w:rPr>
        <w:t xml:space="preserve"> </w:t>
      </w:r>
      <w:r>
        <w:rPr>
          <w:color w:val="203967"/>
        </w:rPr>
        <w:t>paharer</w:t>
      </w:r>
      <w:r>
        <w:rPr>
          <w:color w:val="203967"/>
          <w:spacing w:val="-13"/>
        </w:rPr>
        <w:t xml:space="preserve"> </w:t>
      </w:r>
      <w:r>
        <w:rPr>
          <w:color w:val="203967"/>
        </w:rPr>
        <w:t xml:space="preserve">kole </w:t>
      </w:r>
      <w:r>
        <w:rPr>
          <w:color w:val="203967"/>
          <w:u w:val="single" w:color="203967"/>
        </w:rPr>
        <w:t xml:space="preserve">Art form:- </w:t>
      </w:r>
      <w:r>
        <w:rPr>
          <w:color w:val="203967"/>
        </w:rPr>
        <w:t>Illustration</w:t>
      </w:r>
    </w:p>
    <w:p>
      <w:pPr>
        <w:pStyle w:val="15"/>
        <w:spacing w:line="348" w:lineRule="auto"/>
        <w:sectPr>
          <w:pgSz w:w="12240" w:h="15840"/>
          <w:pgMar w:top="1440" w:right="1440" w:bottom="280" w:left="1440" w:header="720" w:footer="720" w:gutter="0"/>
          <w:docGrid w:linePitch="312" w:charSpace="0"/>
        </w:sectPr>
      </w:pPr>
    </w:p>
    <w:p>
      <w:pPr>
        <w:pStyle w:val="15"/>
        <w:spacing w:before="3"/>
      </w:pPr>
      <w:r>
        <w:rPr>
          <w:color w:val="203967"/>
          <w:u w:val="single" w:color="203967"/>
        </w:rPr>
        <w:t>Subject:-</w:t>
      </w:r>
      <w:r>
        <w:rPr>
          <w:color w:val="203967"/>
          <w:spacing w:val="-3"/>
        </w:rPr>
        <w:t xml:space="preserve"> </w:t>
      </w:r>
      <w:r>
        <w:rPr>
          <w:color w:val="203967"/>
          <w:spacing w:val="-4"/>
        </w:rPr>
        <w:t>Hindi</w:t>
      </w:r>
    </w:p>
    <w:p>
      <w:pPr>
        <w:pStyle w:val="15"/>
        <w:spacing w:before="195" w:line="346" w:lineRule="auto"/>
        <w:ind w:right="5788"/>
      </w:pPr>
      <w:r>
        <w:rPr>
          <w:color w:val="203967"/>
        </w:rPr>
        <w:t xml:space="preserve">Topic- Surdas ke pad </w:t>
      </w:r>
      <w:r>
        <w:rPr>
          <w:color w:val="203967"/>
          <w:u w:val="single" w:color="203967"/>
        </w:rPr>
        <w:t>Art</w:t>
      </w:r>
      <w:r>
        <w:rPr>
          <w:color w:val="203967"/>
          <w:spacing w:val="-11"/>
          <w:u w:val="single" w:color="203967"/>
        </w:rPr>
        <w:t xml:space="preserve"> </w:t>
      </w:r>
      <w:r>
        <w:rPr>
          <w:color w:val="203967"/>
        </w:rPr>
        <w:t>form:-</w:t>
      </w:r>
      <w:r>
        <w:rPr>
          <w:color w:val="203967"/>
          <w:spacing w:val="-11"/>
        </w:rPr>
        <w:t xml:space="preserve"> </w:t>
      </w:r>
      <w:r>
        <w:rPr>
          <w:color w:val="203967"/>
        </w:rPr>
        <w:t>Script</w:t>
      </w:r>
      <w:r>
        <w:rPr>
          <w:color w:val="203967"/>
          <w:spacing w:val="-12"/>
        </w:rPr>
        <w:t xml:space="preserve"> </w:t>
      </w:r>
      <w:r>
        <w:rPr>
          <w:color w:val="203967"/>
        </w:rPr>
        <w:t xml:space="preserve">writing </w:t>
      </w:r>
      <w:r>
        <w:rPr>
          <w:color w:val="203967"/>
          <w:u w:val="single" w:color="203967"/>
        </w:rPr>
        <w:t>Subject:-</w:t>
      </w:r>
      <w:r>
        <w:rPr>
          <w:color w:val="203967"/>
        </w:rPr>
        <w:t xml:space="preserve"> Maths</w:t>
      </w:r>
    </w:p>
    <w:p>
      <w:pPr>
        <w:pStyle w:val="15"/>
        <w:spacing w:before="3"/>
      </w:pPr>
      <w:r>
        <w:rPr>
          <w:color w:val="203967"/>
        </w:rPr>
        <w:t>Topic-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Basic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geometrical</w:t>
      </w:r>
      <w:r>
        <w:rPr>
          <w:color w:val="203967"/>
          <w:spacing w:val="-3"/>
        </w:rPr>
        <w:t xml:space="preserve"> </w:t>
      </w:r>
      <w:r>
        <w:rPr>
          <w:color w:val="203967"/>
          <w:spacing w:val="-4"/>
        </w:rPr>
        <w:t>idea</w:t>
      </w:r>
    </w:p>
    <w:p>
      <w:pPr>
        <w:pStyle w:val="15"/>
        <w:spacing w:before="195" w:line="259" w:lineRule="auto"/>
      </w:pPr>
      <w:r>
        <w:rPr>
          <w:color w:val="203967"/>
          <w:u w:val="single" w:color="203967"/>
        </w:rPr>
        <w:t>Art</w:t>
      </w:r>
      <w:r>
        <w:rPr>
          <w:color w:val="203967"/>
          <w:spacing w:val="-5"/>
          <w:u w:val="single" w:color="203967"/>
        </w:rPr>
        <w:t xml:space="preserve"> </w:t>
      </w:r>
      <w:r>
        <w:rPr>
          <w:color w:val="203967"/>
          <w:u w:val="single" w:color="203967"/>
        </w:rPr>
        <w:t>form</w:t>
      </w:r>
      <w:r>
        <w:rPr>
          <w:color w:val="203967"/>
        </w:rPr>
        <w:t>:-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Block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print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on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a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white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handkerchief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based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on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warli art.( Block made of potato cutting)</w:t>
      </w:r>
    </w:p>
    <w:p>
      <w:pPr>
        <w:pStyle w:val="15"/>
        <w:spacing w:before="161"/>
      </w:pPr>
      <w:r>
        <w:rPr>
          <w:color w:val="203967"/>
          <w:u w:val="single" w:color="203967"/>
        </w:rPr>
        <w:t>Subject:-</w:t>
      </w:r>
      <w:r>
        <w:rPr>
          <w:color w:val="203967"/>
          <w:spacing w:val="-3"/>
        </w:rPr>
        <w:t xml:space="preserve"> </w:t>
      </w:r>
      <w:r>
        <w:rPr>
          <w:color w:val="203967"/>
          <w:spacing w:val="-5"/>
        </w:rPr>
        <w:t>SST</w:t>
      </w:r>
    </w:p>
    <w:p>
      <w:pPr>
        <w:pStyle w:val="15"/>
        <w:spacing w:before="196" w:line="348" w:lineRule="auto"/>
        <w:ind w:right="3146"/>
      </w:pPr>
      <w:r>
        <w:rPr>
          <w:color w:val="203967"/>
        </w:rPr>
        <w:t>Topic-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Allegory</w:t>
      </w:r>
      <w:r>
        <w:rPr>
          <w:color w:val="203967"/>
          <w:spacing w:val="-7"/>
        </w:rPr>
        <w:t xml:space="preserve"> </w:t>
      </w:r>
      <w:r>
        <w:rPr>
          <w:color w:val="203967"/>
        </w:rPr>
        <w:t>of</w:t>
      </w:r>
      <w:r>
        <w:rPr>
          <w:color w:val="203967"/>
          <w:spacing w:val="-6"/>
        </w:rPr>
        <w:t xml:space="preserve"> </w:t>
      </w:r>
      <w:r>
        <w:rPr>
          <w:color w:val="203967"/>
        </w:rPr>
        <w:t>France</w:t>
      </w:r>
      <w:r>
        <w:rPr>
          <w:color w:val="203967"/>
          <w:spacing w:val="-9"/>
        </w:rPr>
        <w:t xml:space="preserve"> </w:t>
      </w:r>
      <w:r>
        <w:rPr>
          <w:color w:val="203967"/>
        </w:rPr>
        <w:t>and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 xml:space="preserve">Germany </w:t>
      </w:r>
      <w:r>
        <w:rPr>
          <w:color w:val="203967"/>
          <w:u w:val="single" w:color="203967"/>
        </w:rPr>
        <w:t xml:space="preserve">Art form: </w:t>
      </w:r>
      <w:r>
        <w:rPr>
          <w:color w:val="203967"/>
        </w:rPr>
        <w:t>Painting</w:t>
      </w:r>
    </w:p>
    <w:p>
      <w:pPr>
        <w:pStyle w:val="15"/>
        <w:spacing w:line="430" w:lineRule="exact"/>
      </w:pPr>
      <w:r>
        <w:rPr>
          <w:color w:val="203967"/>
          <w:u w:val="single" w:color="203967"/>
        </w:rPr>
        <w:t>Subject:-</w:t>
      </w:r>
      <w:r>
        <w:rPr>
          <w:color w:val="203967"/>
          <w:spacing w:val="-3"/>
        </w:rPr>
        <w:t xml:space="preserve"> </w:t>
      </w:r>
      <w:r>
        <w:rPr>
          <w:color w:val="203967"/>
          <w:spacing w:val="-2"/>
        </w:rPr>
        <w:t>Science</w:t>
      </w:r>
    </w:p>
    <w:p>
      <w:pPr>
        <w:pStyle w:val="15"/>
        <w:spacing w:before="195"/>
      </w:pPr>
      <w:r>
        <w:rPr>
          <w:color w:val="203967"/>
        </w:rPr>
        <w:t>Topic-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Image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formation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by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 xml:space="preserve">convex </w:t>
      </w:r>
      <w:r>
        <w:rPr>
          <w:color w:val="203967"/>
          <w:spacing w:val="-4"/>
        </w:rPr>
        <w:t>lens</w:t>
      </w:r>
    </w:p>
    <w:p>
      <w:pPr>
        <w:pStyle w:val="15"/>
        <w:spacing w:before="197" w:line="259" w:lineRule="auto"/>
      </w:pPr>
      <w:r>
        <w:rPr>
          <w:color w:val="203967"/>
          <w:u w:val="single" w:color="203967"/>
        </w:rPr>
        <w:t>Art</w:t>
      </w:r>
      <w:r>
        <w:rPr>
          <w:color w:val="203967"/>
          <w:spacing w:val="-5"/>
          <w:u w:val="single" w:color="203967"/>
        </w:rPr>
        <w:t xml:space="preserve"> </w:t>
      </w:r>
      <w:r>
        <w:rPr>
          <w:color w:val="203967"/>
          <w:u w:val="single" w:color="203967"/>
        </w:rPr>
        <w:t>form:</w:t>
      </w:r>
      <w:r>
        <w:rPr>
          <w:color w:val="203967"/>
        </w:rPr>
        <w:t>-</w:t>
      </w:r>
      <w:r>
        <w:rPr>
          <w:color w:val="203967"/>
          <w:spacing w:val="-5"/>
        </w:rPr>
        <w:t xml:space="preserve"> </w:t>
      </w:r>
      <w:r>
        <w:rPr>
          <w:color w:val="203967"/>
        </w:rPr>
        <w:t>power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point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presentation</w:t>
      </w:r>
      <w:r>
        <w:rPr>
          <w:color w:val="203967"/>
          <w:spacing w:val="-4"/>
        </w:rPr>
        <w:t xml:space="preserve"> </w:t>
      </w:r>
      <w:r>
        <w:rPr>
          <w:color w:val="203967"/>
        </w:rPr>
        <w:t>(students</w:t>
      </w:r>
      <w:r>
        <w:rPr>
          <w:color w:val="203967"/>
          <w:spacing w:val="-8"/>
        </w:rPr>
        <w:t xml:space="preserve"> </w:t>
      </w:r>
      <w:r>
        <w:rPr>
          <w:color w:val="203967"/>
        </w:rPr>
        <w:t>will</w:t>
      </w:r>
      <w:r>
        <w:rPr>
          <w:color w:val="203967"/>
          <w:spacing w:val="-2"/>
        </w:rPr>
        <w:t xml:space="preserve"> </w:t>
      </w:r>
      <w:r>
        <w:rPr>
          <w:color w:val="203967"/>
        </w:rPr>
        <w:t>prepare</w:t>
      </w:r>
      <w:r>
        <w:rPr>
          <w:color w:val="203967"/>
          <w:spacing w:val="-3"/>
        </w:rPr>
        <w:t xml:space="preserve"> </w:t>
      </w:r>
      <w:r>
        <w:rPr>
          <w:color w:val="203967"/>
        </w:rPr>
        <w:t>a project based on the topic and make a PPT and submit the hardcopy in a chain file)(group project.)</w:t>
      </w:r>
      <w:bookmarkStart w:id="0" w:name="_GoBack"/>
      <w:bookmarkEnd w:id="0"/>
    </w:p>
    <w:p>
      <w:pPr>
        <w:pStyle w:val="17"/>
        <w:numPr>
          <w:ilvl w:val="0"/>
          <w:numId w:val="1"/>
        </w:numPr>
        <w:tabs>
          <w:tab w:val="left" w:pos="721"/>
        </w:tabs>
        <w:spacing w:before="161" w:line="259" w:lineRule="auto"/>
        <w:ind w:right="132"/>
        <w:rPr>
          <w:b/>
          <w:i/>
          <w:sz w:val="36"/>
        </w:rPr>
      </w:pPr>
      <w:r>
        <w:rPr>
          <w:b/>
          <w:i/>
          <w:color w:val="203967"/>
          <w:sz w:val="36"/>
        </w:rPr>
        <w:t>Students</w:t>
      </w:r>
      <w:r>
        <w:rPr>
          <w:b/>
          <w:i/>
          <w:color w:val="203967"/>
          <w:spacing w:val="-6"/>
          <w:sz w:val="36"/>
        </w:rPr>
        <w:t xml:space="preserve"> </w:t>
      </w:r>
      <w:r>
        <w:rPr>
          <w:b/>
          <w:i/>
          <w:color w:val="203967"/>
          <w:sz w:val="36"/>
        </w:rPr>
        <w:t>will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write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their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work</w:t>
      </w:r>
      <w:r>
        <w:rPr>
          <w:b/>
          <w:i/>
          <w:color w:val="203967"/>
          <w:spacing w:val="-4"/>
          <w:sz w:val="36"/>
        </w:rPr>
        <w:t xml:space="preserve"> </w:t>
      </w:r>
      <w:r>
        <w:rPr>
          <w:b/>
          <w:i/>
          <w:color w:val="203967"/>
          <w:sz w:val="36"/>
        </w:rPr>
        <w:t>experience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on</w:t>
      </w:r>
      <w:r>
        <w:rPr>
          <w:b/>
          <w:i/>
          <w:color w:val="203967"/>
          <w:spacing w:val="-5"/>
          <w:sz w:val="36"/>
        </w:rPr>
        <w:t xml:space="preserve"> </w:t>
      </w:r>
      <w:r>
        <w:rPr>
          <w:b/>
          <w:i/>
          <w:color w:val="203967"/>
          <w:sz w:val="36"/>
        </w:rPr>
        <w:t>A4</w:t>
      </w:r>
      <w:r>
        <w:rPr>
          <w:b/>
          <w:i/>
          <w:color w:val="203967"/>
          <w:spacing w:val="-3"/>
          <w:sz w:val="36"/>
        </w:rPr>
        <w:t xml:space="preserve"> </w:t>
      </w:r>
      <w:r>
        <w:rPr>
          <w:b/>
          <w:i/>
          <w:color w:val="203967"/>
          <w:sz w:val="36"/>
        </w:rPr>
        <w:t>size</w:t>
      </w:r>
      <w:r>
        <w:rPr>
          <w:b/>
          <w:i/>
          <w:color w:val="203967"/>
          <w:spacing w:val="-7"/>
          <w:sz w:val="36"/>
        </w:rPr>
        <w:t xml:space="preserve"> </w:t>
      </w:r>
      <w:r>
        <w:rPr>
          <w:b/>
          <w:i/>
          <w:color w:val="203967"/>
          <w:sz w:val="36"/>
        </w:rPr>
        <w:t>page for each subject.</w:t>
      </w:r>
    </w:p>
    <w:p>
      <w:pPr>
        <w:pStyle w:val="17"/>
        <w:spacing w:line="259" w:lineRule="auto"/>
        <w:rPr>
          <w:b/>
          <w:i/>
          <w:sz w:val="36"/>
        </w:rPr>
        <w:sectPr>
          <w:pgSz w:w="12240" w:h="15840"/>
          <w:pgMar w:top="1440" w:right="1440" w:bottom="280" w:left="1440" w:header="720" w:footer="720" w:gutter="0"/>
          <w:docGrid w:linePitch="312" w:charSpace="0"/>
        </w:sectPr>
      </w:pPr>
    </w:p>
    <w:p>
      <w:pPr>
        <w:pStyle w:val="15"/>
        <w:spacing w:before="4"/>
        <w:rPr>
          <w:sz w:val="16"/>
        </w:rPr>
      </w:pPr>
    </w:p>
    <w:sectPr>
      <w:pgSz w:w="12240" w:h="15840"/>
      <w:pgMar w:top="1820" w:right="1440" w:bottom="280" w:left="1440" w:header="720" w:footer="720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39E63EC"/>
    <w:multiLevelType w:val="hybridMultilevel"/>
    <w:tmpl w:val="5CD00990"/>
    <w:lvl w:ilvl="0">
      <w:start w:val="0"/>
      <w:numFmt w:val="bullet"/>
      <w:lvlRestart w:val="0"/>
      <w:lvlText w:val=""/>
      <w:lvlJc w:val="left"/>
      <w:pPr>
        <w:tabs>
          <w:tab w:val="num" w:pos="0"/>
        </w:tabs>
        <w:ind w:left="721" w:hanging="360"/>
      </w:pPr>
      <w:rPr>
        <w:rFonts w:ascii="Wingdings" w:hAnsi="Wingdings" w:eastAsia="Wingdings" w:cs="Wingdings" w:hint="default"/>
        <w:b w:val="0"/>
        <w:bCs w:val="0"/>
        <w:i w:val="0"/>
        <w:iCs w:val="0"/>
        <w:color w:val="203967"/>
        <w:spacing w:val="0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58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44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331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417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9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676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76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2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1"/>
  <w:compat>
    <w:spaceForUL/>
    <w:ulTrailSpac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utoSpaceDE w:val="0"/>
      <w:autoSpaceDN w:val="0"/>
    </w:pPr>
    <w:rPr>
      <w:rFonts w:ascii="Calibri" w:eastAsia="Calibri" w:cs="Calibri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rPr>
      <w:b/>
      <w:bCs/>
      <w:i/>
      <w:iCs/>
      <w:sz w:val="36"/>
      <w:szCs w:val="36"/>
    </w:rPr>
  </w:style>
  <w:style w:type="paragraph" w:styleId="16">
    <w:name w:val="Title"/>
    <w:basedOn w:val="0"/>
    <w:pPr>
      <w:spacing w:line="488" w:lineRule="exact"/>
      <w:ind w:left="7"/>
      <w:jc w:val="center"/>
    </w:pPr>
    <w:rPr>
      <w:b/>
      <w:bCs/>
      <w:i/>
      <w:iCs/>
      <w:sz w:val="40"/>
      <w:szCs w:val="40"/>
    </w:rPr>
  </w:style>
  <w:style w:type="paragraph" w:customStyle="1" w:styleId="17">
    <w:name w:val="List Paragraph"/>
    <w:basedOn w:val="0"/>
    <w:pPr>
      <w:ind w:left="721" w:right="107" w:hanging="360"/>
    </w:pPr>
  </w:style>
  <w:style w:type="paragraph" w:customStyle="1" w:styleId="18">
    <w:name w:val="Table Paragraph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6</Pages>
  <Words>473</Words>
  <Characters>2481</Characters>
  <Lines>102</Lines>
  <Paragraphs>50</Paragraphs>
  <CharactersWithSpaces>2911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Sahnaj Parvin</dc:creator>
  <cp:lastModifiedBy>vivo user</cp:lastModifiedBy>
  <cp:revision>2</cp:revision>
  <dcterms:created xsi:type="dcterms:W3CDTF">2025-10-30T04:50:00Z</dcterms:created>
  <dcterms:modified xsi:type="dcterms:W3CDTF">2025-11-11T14:46:39Z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2023-05-15T16:00:00Z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2025-10-29T16:00:00Z</vt:filetime>
  </property>
</Properties>
</file>